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新生儿申办护照父母声明书</w:t>
      </w:r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</w:p>
    <w:tbl>
      <w:tblPr>
        <w:tblStyle w:val="4"/>
        <w:tblW w:w="9795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705"/>
        <w:gridCol w:w="735"/>
        <w:gridCol w:w="2670"/>
        <w:gridCol w:w="1500"/>
        <w:gridCol w:w="915"/>
        <w:gridCol w:w="885"/>
        <w:gridCol w:w="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新生儿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性别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  <w:t>□男□女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父亲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91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84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护照号码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母亲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91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福建</w:t>
            </w:r>
          </w:p>
        </w:tc>
        <w:tc>
          <w:tcPr>
            <w:tcW w:w="88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84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护照号码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家庭住址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声明内容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left="0" w:leftChars="0" w:right="0" w:firstLine="60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我们是新生儿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u w:val="single" w:color="auto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的父母，我们双方均同意为我们的孩子申请中国护照。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ordWrap/>
              <w:jc w:val="left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*若新生儿父母尚未办理婚姻登记手续，请填写下栏：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left="0" w:leftChars="0" w:right="0" w:firstLine="60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我们郑重声明，我们是新生儿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u w:val="single" w:color="auto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的父母，均为中国公民，没有加入外国国籍。截至今日，我们尚未办理婚姻登记手续。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其他需要说明的情况</w:t>
            </w:r>
          </w:p>
        </w:tc>
        <w:tc>
          <w:tcPr>
            <w:tcW w:w="7545" w:type="dxa"/>
            <w:gridSpan w:val="6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以上内容如有不实，我们愿意承担由此引起的一切法律责任。</w:t>
            </w:r>
          </w:p>
        </w:tc>
      </w:tr>
    </w:tbl>
    <w:p>
      <w:pPr>
        <w:wordWrap/>
        <w:jc w:val="both"/>
        <w:rPr>
          <w:rFonts w:hint="eastAsia"/>
          <w:sz w:val="30"/>
          <w:szCs w:val="30"/>
          <w:lang w:val="en-US" w:eastAsia="zh-CN"/>
        </w:rPr>
      </w:pPr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新生儿父亲：</w:t>
      </w:r>
      <w:r>
        <w:rPr>
          <w:rFonts w:hint="eastAsia"/>
          <w:sz w:val="30"/>
          <w:szCs w:val="30"/>
          <w:u w:val="single" w:color="auto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>（签字或捺指印）</w:t>
      </w:r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新生儿父亲：</w:t>
      </w:r>
      <w:r>
        <w:rPr>
          <w:rFonts w:hint="eastAsia"/>
          <w:sz w:val="30"/>
          <w:szCs w:val="30"/>
          <w:u w:val="single" w:color="auto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>（签字或捺指印）</w:t>
      </w:r>
      <w:bookmarkStart w:id="0" w:name="_GoBack"/>
      <w:bookmarkEnd w:id="0"/>
    </w:p>
    <w:p>
      <w:pPr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签字日期：       年 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F93421D"/>
    <w:rsid w:val="0BF5340A"/>
    <w:rsid w:val="1F93421D"/>
    <w:rsid w:val="24B84443"/>
    <w:rsid w:val="462C6EE0"/>
    <w:rsid w:val="701D453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nhideWhenUsed/>
    <w:uiPriority w:val="99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Office_9.1.0.5133_F1E327BC-269C-435d-A152-05C5408002CA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2015-05-06T14:43:00Z</dcterms:created>
  <dc:creator>UfficioConsolare</dc:creator>
  <cp:lastModifiedBy>itaa</cp:lastModifiedBy>
  <dcterms:modified xsi:type="dcterms:W3CDTF">2015-07-16T09:09:43Z</dcterms:modified>
  <dc:title>身 份 情 况 核 查 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